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1ECA66" w14:textId="575D12C9" w:rsidR="00202C6B" w:rsidRDefault="00202C6B" w:rsidP="00073108"/>
    <w:p w14:paraId="3DB062AF" w14:textId="5E41AD47" w:rsidR="00073108" w:rsidRPr="00073108" w:rsidRDefault="00073108" w:rsidP="00073108"/>
    <w:sectPr w:rsidR="00073108" w:rsidRPr="00073108" w:rsidSect="00B177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47" w:right="843" w:bottom="709" w:left="851" w:header="56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41BE5C" w14:textId="77777777" w:rsidR="004A4195" w:rsidRDefault="004A4195" w:rsidP="0000744F">
      <w:r>
        <w:separator/>
      </w:r>
    </w:p>
    <w:p w14:paraId="1E30B57A" w14:textId="77777777" w:rsidR="004A4195" w:rsidRDefault="004A4195"/>
  </w:endnote>
  <w:endnote w:type="continuationSeparator" w:id="0">
    <w:p w14:paraId="45D255A8" w14:textId="77777777" w:rsidR="004A4195" w:rsidRDefault="004A4195" w:rsidP="0000744F">
      <w:r>
        <w:continuationSeparator/>
      </w:r>
    </w:p>
    <w:p w14:paraId="312CF2F6" w14:textId="77777777" w:rsidR="004A4195" w:rsidRDefault="004A41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765D8" w14:textId="77777777" w:rsidR="00202C6B" w:rsidRDefault="00202C6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073108" w:rsidRPr="006B1DB8" w14:paraId="52F50A61" w14:textId="77777777" w:rsidTr="00073108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78EB5FB7" w14:textId="77777777" w:rsidR="00073108" w:rsidRPr="00C213B2" w:rsidRDefault="00073108" w:rsidP="00073108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1D9C1E08" wp14:editId="0938D6E0">
                <wp:extent cx="1836000" cy="197390"/>
                <wp:effectExtent l="0" t="0" r="0" b="0"/>
                <wp:docPr id="4" name="Imatge 4" descr="Logotip Universitat Autònoma de Barcelona 20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78C3F66C" w14:textId="77777777" w:rsidR="00073108" w:rsidRPr="00805451" w:rsidRDefault="00073108" w:rsidP="00073108">
          <w:pPr>
            <w:pStyle w:val="Senseespaiat"/>
            <w:jc w:val="righ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bottom"/>
        </w:tcPr>
        <w:p w14:paraId="10D192AF" w14:textId="77777777" w:rsidR="00073108" w:rsidRPr="00805451" w:rsidRDefault="00073108" w:rsidP="00073108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1EC744AD" w14:textId="77777777" w:rsidR="00317EDF" w:rsidRDefault="00317EDF" w:rsidP="00B2306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14B10" w14:textId="77777777" w:rsidR="00202C6B" w:rsidRDefault="00202C6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1D9D2" w14:textId="77777777" w:rsidR="004A4195" w:rsidRDefault="004A4195" w:rsidP="0000744F">
      <w:r>
        <w:separator/>
      </w:r>
    </w:p>
    <w:p w14:paraId="449E058F" w14:textId="77777777" w:rsidR="004A4195" w:rsidRDefault="004A4195"/>
  </w:footnote>
  <w:footnote w:type="continuationSeparator" w:id="0">
    <w:p w14:paraId="544A53C4" w14:textId="77777777" w:rsidR="004A4195" w:rsidRDefault="004A4195" w:rsidP="0000744F">
      <w:r>
        <w:continuationSeparator/>
      </w:r>
    </w:p>
    <w:p w14:paraId="427C6C7B" w14:textId="77777777" w:rsidR="004A4195" w:rsidRDefault="004A419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D862F" w14:textId="77777777" w:rsidR="00202C6B" w:rsidRDefault="00202C6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490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3758"/>
      <w:gridCol w:w="6732"/>
    </w:tblGrid>
    <w:tr w:rsidR="00202C6B" w14:paraId="11FC781A" w14:textId="77777777" w:rsidTr="00DE34A9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3674" w:type="dxa"/>
          <w:tcBorders>
            <w:bottom w:val="none" w:sz="0" w:space="0" w:color="auto"/>
          </w:tcBorders>
        </w:tcPr>
        <w:p w14:paraId="39556D51" w14:textId="77777777" w:rsidR="00202C6B" w:rsidRPr="00C830B4" w:rsidRDefault="00202C6B" w:rsidP="002C2D3E">
          <w:pPr>
            <w:pStyle w:val="Senseespaiat"/>
            <w:jc w:val="left"/>
            <w:rPr>
              <w:b/>
            </w:rPr>
          </w:pPr>
          <w:r>
            <w:rPr>
              <w:noProof/>
            </w:rPr>
            <w:drawing>
              <wp:inline distT="0" distB="0" distL="0" distR="0" wp14:anchorId="1D983545" wp14:editId="734057E7">
                <wp:extent cx="2163600" cy="303977"/>
                <wp:effectExtent l="0" t="0" r="0" b="1270"/>
                <wp:docPr id="2127556160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309" t="20979" r="5457" b="19581"/>
                        <a:stretch/>
                      </pic:blipFill>
                      <pic:spPr bwMode="auto">
                        <a:xfrm>
                          <a:off x="0" y="0"/>
                          <a:ext cx="2163600" cy="3039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48" w:type="dxa"/>
          <w:tcBorders>
            <w:bottom w:val="none" w:sz="0" w:space="0" w:color="auto"/>
          </w:tcBorders>
        </w:tcPr>
        <w:p w14:paraId="1D4F9B10" w14:textId="77777777" w:rsidR="00202C6B" w:rsidRPr="00C830B4" w:rsidRDefault="00202C6B" w:rsidP="008559B1">
          <w:pPr>
            <w:pStyle w:val="Ttol1"/>
            <w:spacing w:before="0" w:after="0"/>
            <w:rPr>
              <w:b w:val="0"/>
            </w:rPr>
          </w:pPr>
        </w:p>
      </w:tc>
    </w:tr>
  </w:tbl>
  <w:p w14:paraId="3FAB335E" w14:textId="5C2B1E0B" w:rsidR="00B7288F" w:rsidRPr="002C2D3E" w:rsidRDefault="00B7288F" w:rsidP="00B7288F">
    <w:pPr>
      <w:pStyle w:val="Senseespaiat"/>
      <w:rPr>
        <w:sz w:val="4"/>
        <w:szCs w:val="4"/>
        <w:lang w:val="ca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27708C" w14:textId="77777777" w:rsidR="00202C6B" w:rsidRDefault="00202C6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8C3C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8C3C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59F"/>
    <w:rsid w:val="0000744F"/>
    <w:rsid w:val="00025C83"/>
    <w:rsid w:val="00047AD1"/>
    <w:rsid w:val="00073108"/>
    <w:rsid w:val="00074069"/>
    <w:rsid w:val="000A57A8"/>
    <w:rsid w:val="000C07B3"/>
    <w:rsid w:val="00145F2E"/>
    <w:rsid w:val="00146D14"/>
    <w:rsid w:val="001A45FC"/>
    <w:rsid w:val="001C7B18"/>
    <w:rsid w:val="001E2536"/>
    <w:rsid w:val="00202C6B"/>
    <w:rsid w:val="00221C9B"/>
    <w:rsid w:val="00227985"/>
    <w:rsid w:val="00270BA9"/>
    <w:rsid w:val="002808EF"/>
    <w:rsid w:val="002B0F33"/>
    <w:rsid w:val="002B3B32"/>
    <w:rsid w:val="002C2D3E"/>
    <w:rsid w:val="002F79E8"/>
    <w:rsid w:val="00317EDF"/>
    <w:rsid w:val="00332203"/>
    <w:rsid w:val="003331BC"/>
    <w:rsid w:val="00334A40"/>
    <w:rsid w:val="0036659F"/>
    <w:rsid w:val="00391C39"/>
    <w:rsid w:val="003B01FF"/>
    <w:rsid w:val="003D1C66"/>
    <w:rsid w:val="004018DB"/>
    <w:rsid w:val="004216C3"/>
    <w:rsid w:val="004261CC"/>
    <w:rsid w:val="00457DB9"/>
    <w:rsid w:val="00457FC2"/>
    <w:rsid w:val="00475FCD"/>
    <w:rsid w:val="004A2C59"/>
    <w:rsid w:val="004A4195"/>
    <w:rsid w:val="004C22A1"/>
    <w:rsid w:val="004C7456"/>
    <w:rsid w:val="00537F84"/>
    <w:rsid w:val="00540A43"/>
    <w:rsid w:val="005567B0"/>
    <w:rsid w:val="005636B7"/>
    <w:rsid w:val="005A35E6"/>
    <w:rsid w:val="005B2D35"/>
    <w:rsid w:val="005C40D1"/>
    <w:rsid w:val="005D3B37"/>
    <w:rsid w:val="005E1E35"/>
    <w:rsid w:val="005F49FC"/>
    <w:rsid w:val="00652E48"/>
    <w:rsid w:val="00653124"/>
    <w:rsid w:val="0065396F"/>
    <w:rsid w:val="00676319"/>
    <w:rsid w:val="0067680A"/>
    <w:rsid w:val="006B1DB8"/>
    <w:rsid w:val="006B3320"/>
    <w:rsid w:val="006D46D1"/>
    <w:rsid w:val="006F1E30"/>
    <w:rsid w:val="00700BB4"/>
    <w:rsid w:val="00704226"/>
    <w:rsid w:val="007221DC"/>
    <w:rsid w:val="0073505F"/>
    <w:rsid w:val="007411CD"/>
    <w:rsid w:val="00755610"/>
    <w:rsid w:val="007B4E25"/>
    <w:rsid w:val="007C3D0A"/>
    <w:rsid w:val="007D4828"/>
    <w:rsid w:val="007D53F7"/>
    <w:rsid w:val="007E5A0B"/>
    <w:rsid w:val="007F7CDD"/>
    <w:rsid w:val="00805451"/>
    <w:rsid w:val="00852F85"/>
    <w:rsid w:val="008559B1"/>
    <w:rsid w:val="008807D6"/>
    <w:rsid w:val="008B2D6D"/>
    <w:rsid w:val="008D5C10"/>
    <w:rsid w:val="008F16E6"/>
    <w:rsid w:val="00910157"/>
    <w:rsid w:val="00911392"/>
    <w:rsid w:val="009275FB"/>
    <w:rsid w:val="009B0C67"/>
    <w:rsid w:val="00A11B6B"/>
    <w:rsid w:val="00A24400"/>
    <w:rsid w:val="00A30A80"/>
    <w:rsid w:val="00A33818"/>
    <w:rsid w:val="00A43ABE"/>
    <w:rsid w:val="00AA1C1D"/>
    <w:rsid w:val="00AE0A28"/>
    <w:rsid w:val="00AE1949"/>
    <w:rsid w:val="00B04E22"/>
    <w:rsid w:val="00B13DD6"/>
    <w:rsid w:val="00B17781"/>
    <w:rsid w:val="00B2306C"/>
    <w:rsid w:val="00B43965"/>
    <w:rsid w:val="00B44BC0"/>
    <w:rsid w:val="00B7288F"/>
    <w:rsid w:val="00BB7C61"/>
    <w:rsid w:val="00C14014"/>
    <w:rsid w:val="00C213B2"/>
    <w:rsid w:val="00C21401"/>
    <w:rsid w:val="00C30780"/>
    <w:rsid w:val="00C30BF5"/>
    <w:rsid w:val="00C370F3"/>
    <w:rsid w:val="00C43CC6"/>
    <w:rsid w:val="00C506C2"/>
    <w:rsid w:val="00C830B4"/>
    <w:rsid w:val="00CD75DD"/>
    <w:rsid w:val="00D16CBD"/>
    <w:rsid w:val="00D4382A"/>
    <w:rsid w:val="00D56BBF"/>
    <w:rsid w:val="00DA72C6"/>
    <w:rsid w:val="00DD0EF6"/>
    <w:rsid w:val="00DE34A9"/>
    <w:rsid w:val="00E01B37"/>
    <w:rsid w:val="00E04046"/>
    <w:rsid w:val="00E347EC"/>
    <w:rsid w:val="00E43868"/>
    <w:rsid w:val="00E52A3F"/>
    <w:rsid w:val="00E57B65"/>
    <w:rsid w:val="00E70404"/>
    <w:rsid w:val="00E848D5"/>
    <w:rsid w:val="00EA57D0"/>
    <w:rsid w:val="00EC01E0"/>
    <w:rsid w:val="00ED7CC5"/>
    <w:rsid w:val="00F136F8"/>
    <w:rsid w:val="00F23EAE"/>
    <w:rsid w:val="00F32F93"/>
    <w:rsid w:val="00F50274"/>
    <w:rsid w:val="00F506B8"/>
    <w:rsid w:val="00F86576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BC6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B3B32"/>
    <w:pPr>
      <w:keepNext/>
      <w:keepLines/>
      <w:spacing w:after="240"/>
      <w:outlineLvl w:val="0"/>
    </w:pPr>
    <w:rPr>
      <w:rFonts w:eastAsiaTheme="majorEastAsia" w:cstheme="majorBidi"/>
      <w:b/>
      <w:color w:val="008C3C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B3B32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0A57A8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8C3C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B3B32"/>
    <w:rPr>
      <w:rFonts w:eastAsiaTheme="majorEastAsia" w:cstheme="majorBidi"/>
      <w:b/>
      <w:color w:val="008C3C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B3B32"/>
    <w:pPr>
      <w:pBdr>
        <w:top w:val="single" w:sz="4" w:space="10" w:color="008C3C" w:themeColor="background2"/>
        <w:bottom w:val="single" w:sz="4" w:space="10" w:color="008C3C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B3B32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B3B32"/>
    <w:rPr>
      <w:rFonts w:ascii="Arial" w:hAnsi="Arial"/>
      <w:i/>
      <w:iCs/>
      <w:color w:val="008C3C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B3B32"/>
    <w:rPr>
      <w:rFonts w:eastAsiaTheme="majorEastAsia" w:cstheme="majorBidi"/>
      <w:b/>
      <w:color w:val="008C3C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B3B32"/>
    <w:rPr>
      <w:rFonts w:ascii="Arial" w:hAnsi="Arial"/>
      <w:b/>
      <w:bCs/>
      <w:smallCaps/>
      <w:color w:val="008C3C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basedOn w:val="Normal"/>
    <w:next w:val="Normal"/>
    <w:link w:val="SubttolCar"/>
    <w:uiPriority w:val="11"/>
    <w:qFormat/>
    <w:rsid w:val="00C14014"/>
    <w:pPr>
      <w:numPr>
        <w:ilvl w:val="1"/>
      </w:numPr>
      <w:spacing w:after="160"/>
    </w:pPr>
    <w:rPr>
      <w:rFonts w:cstheme="minorBidi"/>
      <w:color w:val="5A5A5A" w:themeColor="text1" w:themeTint="A5"/>
      <w:spacing w:val="15"/>
      <w:sz w:val="22"/>
      <w:szCs w:val="22"/>
    </w:rPr>
  </w:style>
  <w:style w:type="character" w:customStyle="1" w:styleId="SubttolCar">
    <w:name w:val="Subtítol Car"/>
    <w:basedOn w:val="Lletraperdefectedelpargraf"/>
    <w:link w:val="Subttol"/>
    <w:uiPriority w:val="11"/>
    <w:rsid w:val="00C14014"/>
    <w:rPr>
      <w:rFonts w:cstheme="minorBidi"/>
      <w:color w:val="5A5A5A" w:themeColor="text1" w:themeTint="A5"/>
      <w:spacing w:val="15"/>
      <w:sz w:val="22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B3B32"/>
    <w:pPr>
      <w:spacing w:after="240"/>
      <w:contextualSpacing/>
    </w:pPr>
    <w:rPr>
      <w:rFonts w:eastAsiaTheme="majorEastAsia" w:cs="Times New Roman (Títulos en alf"/>
      <w:b/>
      <w:color w:val="008C3C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B3B32"/>
    <w:rPr>
      <w:rFonts w:eastAsiaTheme="majorEastAsia" w:cs="Times New Roman (Títulos en alf"/>
      <w:b/>
      <w:color w:val="008C3C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0A57A8"/>
    <w:rPr>
      <w:rFonts w:eastAsiaTheme="majorEastAsia" w:cstheme="majorBidi"/>
      <w:b/>
      <w:i/>
      <w:color w:val="008C3C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8C3C" w:themeColor="background2"/>
        <w:bottom w:val="single" w:sz="18" w:space="0" w:color="008C3C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E7B59B" w:themeColor="accent1" w:themeTint="66"/>
        <w:left w:val="single" w:sz="4" w:space="0" w:color="E7B59B" w:themeColor="accent1" w:themeTint="66"/>
        <w:bottom w:val="single" w:sz="4" w:space="0" w:color="E7B59B" w:themeColor="accent1" w:themeTint="66"/>
        <w:right w:val="single" w:sz="4" w:space="0" w:color="E7B59B" w:themeColor="accent1" w:themeTint="66"/>
        <w:insideH w:val="single" w:sz="4" w:space="0" w:color="E7B59B" w:themeColor="accent1" w:themeTint="66"/>
        <w:insideV w:val="single" w:sz="4" w:space="0" w:color="E7B59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B906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B906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../media/image5.png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SV"/>
        <w:style w:val="Capçalera i peu"/>
        <w:category>
          <w:name w:val="General"/>
          <w:gallery w:val="ftrs"/>
        </w:category>
        <w:behaviors>
          <w:behavior w:val="content"/>
        </w:behaviors>
        <w:guid w:val="{AB486AF9-4B3C-492C-8E73-577171DB2302}"/>
      </w:docPartPr>
      <w:docPartBody>
        <w:p w:rsidR="00F871C7" w:rsidRDefault="00F871C7">
          <w:pPr>
            <w:pStyle w:val="Peu"/>
          </w:pPr>
        </w:p>
        <w:p w:rsidR="005828FD" w:rsidRDefault="005828FD"/>
      </w:docPartBody>
    </w:docPart>
    <w:docPart>
      <w:docPartPr>
        <w:name w:val="Índex de continguts"/>
        <w:style w:val="Títol de l'IDC"/>
        <w:category>
          <w:name w:val="General"/>
          <w:gallery w:val="tblOfContents"/>
        </w:category>
        <w:behaviors>
          <w:behavior w:val="p"/>
        </w:behaviors>
        <w:guid w:val="{E043039E-044A-4EF4-B494-A3B3A402173C}"/>
      </w:docPartPr>
      <w:docPartBody>
        <w:p w:rsidR="002F3194" w:rsidRPr="000A57A8" w:rsidRDefault="002F3194">
          <w:pPr>
            <w:pStyle w:val="TtoldelIDC"/>
            <w:rPr>
              <w:sz w:val="36"/>
              <w:szCs w:val="36"/>
            </w:rPr>
          </w:pPr>
          <w:r w:rsidRPr="000A57A8">
            <w:rPr>
              <w:sz w:val="36"/>
              <w:szCs w:val="36"/>
              <w:lang w:val="ca-ES"/>
            </w:rPr>
            <w:t>Índex de continguts</w:t>
          </w:r>
        </w:p>
        <w:p w:rsidR="002F3194" w:rsidRDefault="002F3194">
          <w:pPr>
            <w:pStyle w:val="IDC1"/>
            <w:tabs>
              <w:tab w:val="right" w:leader="dot" w:pos="10188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sz w:val="22"/>
              <w:szCs w:val="22"/>
              <w:lang w:val="es-ES" w:eastAsia="es-ES"/>
            </w:rPr>
          </w:pPr>
          <w:r>
            <w:rPr>
              <w:b w:val="0"/>
              <w:bCs w:val="0"/>
              <w:i w:val="0"/>
              <w:iCs w:val="0"/>
            </w:rPr>
            <w:fldChar w:fldCharType="begin"/>
          </w:r>
          <w:r>
            <w:rPr>
              <w:b w:val="0"/>
              <w:bCs w:val="0"/>
              <w:i w:val="0"/>
              <w:iCs w:val="0"/>
            </w:rPr>
            <w:instrText xml:space="preserve"> TOC \o "1-3" \h \z \u </w:instrText>
          </w:r>
          <w:r>
            <w:rPr>
              <w:b w:val="0"/>
              <w:bCs w:val="0"/>
              <w:i w:val="0"/>
              <w:iCs w:val="0"/>
            </w:rPr>
            <w:fldChar w:fldCharType="separate"/>
          </w:r>
          <w:hyperlink w:anchor="_Toc135049225" w:history="1">
            <w:r>
              <w:rPr>
                <w:rStyle w:val="Enlla"/>
                <w:noProof/>
              </w:rPr>
              <w:t>Títol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194" w:rsidRDefault="002F3194">
          <w:pPr>
            <w:pStyle w:val="IDC2"/>
            <w:tabs>
              <w:tab w:val="right" w:leader="dot" w:pos="10188"/>
            </w:tabs>
            <w:rPr>
              <w:rFonts w:cstheme="minorBidi"/>
              <w:b w:val="0"/>
              <w:bCs w:val="0"/>
              <w:noProof/>
              <w:lang w:val="es-ES" w:eastAsia="es-ES"/>
            </w:rPr>
          </w:pPr>
          <w:hyperlink w:anchor="_Toc135049226" w:history="1">
            <w:r>
              <w:rPr>
                <w:rStyle w:val="Enlla"/>
                <w:noProof/>
              </w:rPr>
              <w:t>Títol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194" w:rsidRDefault="002F3194">
          <w:pPr>
            <w:pStyle w:val="IDC3"/>
            <w:tabs>
              <w:tab w:val="right" w:leader="dot" w:pos="10188"/>
            </w:tabs>
            <w:rPr>
              <w:rFonts w:cstheme="minorBidi"/>
              <w:noProof/>
              <w:sz w:val="22"/>
              <w:szCs w:val="22"/>
              <w:lang w:val="es-ES" w:eastAsia="es-ES"/>
            </w:rPr>
          </w:pPr>
          <w:hyperlink w:anchor="_Toc135049227" w:history="1">
            <w:r>
              <w:rPr>
                <w:rStyle w:val="Enlla"/>
                <w:noProof/>
              </w:rPr>
              <w:t>Títol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7FEA" w:rsidRDefault="002F3194" w:rsidP="002F3194">
          <w:pPr>
            <w:pStyle w:val="ndexdecontinguts"/>
          </w:pPr>
          <w:r>
            <w:rPr>
              <w:rFonts w:cstheme="minorHAnsi"/>
              <w:b w:val="0"/>
              <w:bCs/>
              <w:i/>
              <w:iCs/>
              <w:szCs w:val="24"/>
            </w:rPr>
            <w:fldChar w:fldCharType="end"/>
          </w:r>
        </w:p>
      </w:docPartBody>
    </w:docPart>
    <w:docPart>
      <w:docPartPr>
        <w:name w:val="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B94036B4-61EF-44E4-BD21-BA98D103D385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7D4415" w:rsidRPr="006B1DB8" w:rsidTr="00073108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7D4415" w:rsidRPr="00C213B2" w:rsidRDefault="007D4415" w:rsidP="00073108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5F3638B2" wp14:editId="3E29E3D3">
                      <wp:extent cx="1836000" cy="197390"/>
                      <wp:effectExtent l="0" t="0" r="0" b="0"/>
                      <wp:docPr id="4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7D4415" w:rsidRPr="00805451" w:rsidRDefault="007D4415" w:rsidP="00073108">
                <w:pPr>
                  <w:pStyle w:val="Senseespaiat"/>
                  <w:jc w:val="righ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7D4415" w:rsidRPr="00805451" w:rsidRDefault="007D4415" w:rsidP="00073108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01329A" w:rsidRDefault="0001329A"/>
      </w:docPartBody>
    </w:docPart>
    <w:docPart>
      <w:docPartPr>
        <w:name w:val="UAB versions de documents"/>
        <w:style w:val="Sense espaiat"/>
        <w:category>
          <w:name w:val="General"/>
          <w:gallery w:val="ftrs"/>
        </w:category>
        <w:behaviors>
          <w:behavior w:val="content"/>
        </w:behaviors>
        <w:guid w:val="{430A70F1-9DD5-4C46-8048-48D5505D6C94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7D4415" w:rsidRPr="006B1DB8" w:rsidTr="00B2306C">
            <w:trPr>
              <w:trHeight w:val="420"/>
            </w:trPr>
            <w:tc>
              <w:tcPr>
                <w:tcW w:w="3562" w:type="dxa"/>
                <w:shd w:val="clear" w:color="auto" w:fill="auto"/>
              </w:tcPr>
              <w:p w:rsidR="007D4415" w:rsidRPr="00C213B2" w:rsidRDefault="007D4415" w:rsidP="0065396F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08BA2C6B" wp14:editId="6946B50C">
                      <wp:extent cx="1836000" cy="197390"/>
                      <wp:effectExtent l="0" t="0" r="0" b="0"/>
                      <wp:docPr id="3" name="Imatge 13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</w:tcPr>
              <w:p w:rsidR="007D4415" w:rsidRPr="00805451" w:rsidRDefault="007D4415" w:rsidP="00E52A3F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 w:rsidRPr="00805451">
                  <w:rPr>
                    <w:bCs/>
                    <w:noProof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</w:tcPr>
              <w:p w:rsidR="007D4415" w:rsidRPr="00805451" w:rsidRDefault="007D4415" w:rsidP="0065396F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7D4415" w:rsidRPr="00805451" w:rsidRDefault="007D4415" w:rsidP="0065396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01329A" w:rsidRDefault="0001329A"/>
      </w:docPartBody>
    </w:docPart>
    <w:docPart>
      <w:docPartPr>
        <w:name w:val="Alineat esquerra 2"/>
        <w:style w:val="Sense espaiat"/>
        <w:category>
          <w:name w:val="General"/>
          <w:gallery w:val="hdrs"/>
        </w:category>
        <w:behaviors>
          <w:behavior w:val="content"/>
        </w:behaviors>
        <w:guid w:val="{1936BC39-9BB7-447E-B824-7FD7C770B2F6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762"/>
            <w:gridCol w:w="7586"/>
          </w:tblGrid>
          <w:tr w:rsidR="0001329A" w:rsidTr="00DE34A9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2678" w:type="dxa"/>
                <w:tcBorders>
                  <w:bottom w:val="none" w:sz="0" w:space="0" w:color="auto"/>
                </w:tcBorders>
              </w:tcPr>
              <w:p w:rsidR="0001329A" w:rsidRPr="00C830B4" w:rsidRDefault="0001329A" w:rsidP="00DE34A9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658692F" wp14:editId="18C819E0">
                      <wp:extent cx="1260000" cy="365088"/>
                      <wp:effectExtent l="0" t="0" r="0" b="0"/>
                      <wp:docPr id="1584473594" name="Imatg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941" t="19853" r="8824" b="1985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60000" cy="3650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502" w:type="dxa"/>
                <w:tcBorders>
                  <w:bottom w:val="none" w:sz="0" w:space="0" w:color="auto"/>
                </w:tcBorders>
              </w:tcPr>
              <w:p w:rsidR="0001329A" w:rsidRPr="00C830B4" w:rsidRDefault="0001329A" w:rsidP="008559B1">
                <w:pPr>
                  <w:pStyle w:val="Ttol1"/>
                  <w:spacing w:before="0" w:after="0"/>
                  <w:rPr>
                    <w:b w:val="0"/>
                  </w:rPr>
                </w:pPr>
              </w:p>
            </w:tc>
          </w:tr>
        </w:tbl>
        <w:p w:rsidR="00000000" w:rsidRDefault="00000000"/>
      </w:docPartBody>
    </w:docPart>
    <w:docPart>
      <w:docPartPr>
        <w:name w:val="Carta 2"/>
        <w:style w:val="Sense espaiat"/>
        <w:category>
          <w:name w:val="General"/>
          <w:gallery w:val="hdrs"/>
        </w:category>
        <w:behaviors>
          <w:behavior w:val="content"/>
        </w:behaviors>
        <w:guid w:val="{B3F17CD2-78FA-4680-8DE7-1163A8FBDE09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663"/>
            <w:gridCol w:w="3685"/>
          </w:tblGrid>
          <w:tr w:rsidR="0001329A" w:rsidRPr="008F1C6B" w:rsidTr="002C2D3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6579" w:type="dxa"/>
                <w:tcBorders>
                  <w:bottom w:val="none" w:sz="0" w:space="0" w:color="auto"/>
                </w:tcBorders>
              </w:tcPr>
              <w:p w:rsidR="0001329A" w:rsidRPr="002C2D3E" w:rsidRDefault="0001329A" w:rsidP="00F506B8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C29C3C6" wp14:editId="0948428C">
                      <wp:extent cx="1260000" cy="365088"/>
                      <wp:effectExtent l="0" t="0" r="0" b="0"/>
                      <wp:docPr id="812917112" name="Imatg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941" t="19853" r="8824" b="1985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60000" cy="3650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>
                  <w:rPr>
                    <w:bCs/>
                    <w:sz w:val="18"/>
                    <w:szCs w:val="18"/>
                    <w:lang w:val="ca-ES"/>
                  </w:rPr>
                  <w:t>Turisme i Direcció Hotelera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Escola FUAB Formació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Edifici Blanc – Campus UAB 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08193 Bellaterra (Cerdanyola del Vallès) 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Barcelona. Espanya 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Tel. 93 592 97 10  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fuab.formacio@uab.cat 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www.uab.cat/</w:t>
                </w:r>
                <w:r>
                  <w:rPr>
                    <w:bCs/>
                    <w:sz w:val="18"/>
                    <w:szCs w:val="18"/>
                    <w:lang w:val="ca-ES"/>
                  </w:rPr>
                  <w:t>turisme-direccio-hotelera</w:t>
                </w:r>
              </w:p>
            </w:tc>
          </w:tr>
        </w:tbl>
        <w:p w:rsidR="00000000" w:rsidRDefault="00000000"/>
      </w:docPartBody>
    </w:docPart>
    <w:docPart>
      <w:docPartPr>
        <w:name w:val="CSV 2"/>
        <w:style w:val="Sense espaiat"/>
        <w:category>
          <w:name w:val="General"/>
          <w:gallery w:val="hdrs"/>
        </w:category>
        <w:behaviors>
          <w:behavior w:val="content"/>
        </w:behaviors>
        <w:guid w:val="{58B1E480-2F07-45E4-96B7-3642C765A211}"/>
      </w:docPartPr>
      <w:docPartBody>
        <w:tbl>
          <w:tblPr>
            <w:tblStyle w:val="Taulaambquadrcula"/>
            <w:tblW w:w="10490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460"/>
            <w:gridCol w:w="3265"/>
            <w:gridCol w:w="3765"/>
          </w:tblGrid>
          <w:tr w:rsidR="0001329A" w:rsidTr="00B17781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376" w:type="dxa"/>
                <w:tcBorders>
                  <w:bottom w:val="none" w:sz="0" w:space="0" w:color="auto"/>
                </w:tcBorders>
              </w:tcPr>
              <w:p w:rsidR="0001329A" w:rsidRDefault="0001329A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ED06DFA" wp14:editId="7D17EE74">
                      <wp:extent cx="1260000" cy="365088"/>
                      <wp:effectExtent l="0" t="0" r="0" b="0"/>
                      <wp:docPr id="1769480773" name="Imatg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941" t="19853" r="8824" b="1985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60000" cy="3650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09" w:type="dxa"/>
                <w:tcBorders>
                  <w:bottom w:val="none" w:sz="0" w:space="0" w:color="auto"/>
                </w:tcBorders>
              </w:tcPr>
              <w:p w:rsidR="0001329A" w:rsidRDefault="0001329A" w:rsidP="0065396F">
                <w:pPr>
                  <w:pStyle w:val="Senseespaiat"/>
                  <w:rPr>
                    <w:b/>
                  </w:rPr>
                </w:pPr>
              </w:p>
            </w:tc>
            <w:tc>
              <w:tcPr>
                <w:tcW w:w="3681" w:type="dxa"/>
                <w:tcBorders>
                  <w:bottom w:val="none" w:sz="0" w:space="0" w:color="auto"/>
                </w:tcBorders>
              </w:tcPr>
              <w:p w:rsidR="0001329A" w:rsidRDefault="0001329A" w:rsidP="00F506B8">
                <w:pPr>
                  <w:pStyle w:val="Senseespaiat"/>
                  <w:jc w:val="righ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0DE914B6" wp14:editId="41CC344B">
                      <wp:extent cx="1836000" cy="197390"/>
                      <wp:effectExtent l="0" t="0" r="0" b="0"/>
                      <wp:docPr id="14" name="Imatge 5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000000" w:rsidRDefault="00000000"/>
      </w:docPartBody>
    </w:docPart>
    <w:docPart>
      <w:docPartPr>
        <w:name w:val="Alineat esquerra 1"/>
        <w:style w:val="Sense espaiat"/>
        <w:category>
          <w:name w:val="General"/>
          <w:gallery w:val="hdrs"/>
        </w:category>
        <w:behaviors>
          <w:behavior w:val="content"/>
        </w:behaviors>
        <w:guid w:val="{0ACF2AE7-C2D7-4D77-B1D0-9CD8E9D64AA6}"/>
      </w:docPartPr>
      <w:docPartBody>
        <w:tbl>
          <w:tblPr>
            <w:tblStyle w:val="Taulaambquadrcula"/>
            <w:tblW w:w="10490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758"/>
            <w:gridCol w:w="6732"/>
          </w:tblGrid>
          <w:tr w:rsidR="0001329A" w:rsidTr="00DE34A9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674" w:type="dxa"/>
                <w:tcBorders>
                  <w:bottom w:val="none" w:sz="0" w:space="0" w:color="auto"/>
                </w:tcBorders>
              </w:tcPr>
              <w:p w:rsidR="0001329A" w:rsidRPr="00C830B4" w:rsidRDefault="0001329A" w:rsidP="002C2D3E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2C3CD0A" wp14:editId="3C9DCC54">
                      <wp:extent cx="2163600" cy="303977"/>
                      <wp:effectExtent l="0" t="0" r="0" b="1270"/>
                      <wp:docPr id="2127556160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309" t="20979" r="5457" b="1958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63600" cy="3039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648" w:type="dxa"/>
                <w:tcBorders>
                  <w:bottom w:val="none" w:sz="0" w:space="0" w:color="auto"/>
                </w:tcBorders>
              </w:tcPr>
              <w:p w:rsidR="0001329A" w:rsidRPr="00C830B4" w:rsidRDefault="0001329A" w:rsidP="008559B1">
                <w:pPr>
                  <w:pStyle w:val="Ttol1"/>
                  <w:spacing w:before="0" w:after="0"/>
                  <w:rPr>
                    <w:b w:val="0"/>
                  </w:rPr>
                </w:pPr>
              </w:p>
            </w:tc>
          </w:tr>
        </w:tbl>
        <w:p w:rsidR="00000000" w:rsidRDefault="00000000"/>
      </w:docPartBody>
    </w:docPart>
    <w:docPart>
      <w:docPartPr>
        <w:name w:val="Carta 1"/>
        <w:style w:val="Sense espaiat"/>
        <w:category>
          <w:name w:val="General"/>
          <w:gallery w:val="hdrs"/>
        </w:category>
        <w:behaviors>
          <w:behavior w:val="content"/>
        </w:behaviors>
        <w:guid w:val="{9635AFB0-5622-4253-AB5C-C6D3B86A8B2A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663"/>
            <w:gridCol w:w="3685"/>
          </w:tblGrid>
          <w:tr w:rsidR="0001329A" w:rsidRPr="008F1C6B" w:rsidTr="002C2D3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6579" w:type="dxa"/>
                <w:tcBorders>
                  <w:bottom w:val="none" w:sz="0" w:space="0" w:color="auto"/>
                </w:tcBorders>
              </w:tcPr>
              <w:p w:rsidR="0001329A" w:rsidRPr="002C2D3E" w:rsidRDefault="0001329A" w:rsidP="00F506B8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92DC572" wp14:editId="7BFC796E">
                      <wp:extent cx="2163600" cy="303977"/>
                      <wp:effectExtent l="0" t="0" r="0" b="1270"/>
                      <wp:docPr id="719174872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309" t="20979" r="5457" b="1958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63600" cy="3039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>
                  <w:rPr>
                    <w:bCs/>
                    <w:sz w:val="18"/>
                    <w:szCs w:val="18"/>
                    <w:lang w:val="ca-ES"/>
                  </w:rPr>
                  <w:t>Turisme i Direcció Hotelera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Escola FUAB Formació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Edifici Blanc – Campus UAB 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08193 Bellaterra (Cerdanyola del Vallès) 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Barcelona. Espanya 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Tel. 93 592 97 10  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fuab.formacio@uab.cat </w:t>
                </w:r>
              </w:p>
              <w:p w:rsidR="0001329A" w:rsidRPr="002C2D3E" w:rsidRDefault="0001329A" w:rsidP="003D1C6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www.uab.cat/</w:t>
                </w:r>
                <w:r>
                  <w:rPr>
                    <w:bCs/>
                    <w:sz w:val="18"/>
                    <w:szCs w:val="18"/>
                    <w:lang w:val="ca-ES"/>
                  </w:rPr>
                  <w:t>turisme-direccio-hotelera</w:t>
                </w:r>
              </w:p>
            </w:tc>
          </w:tr>
        </w:tbl>
        <w:p w:rsidR="00000000" w:rsidRDefault="00000000"/>
      </w:docPartBody>
    </w:docPart>
    <w:docPart>
      <w:docPartPr>
        <w:name w:val="CSV 1"/>
        <w:style w:val="Sense espaiat"/>
        <w:category>
          <w:name w:val="General"/>
          <w:gallery w:val="hdrs"/>
        </w:category>
        <w:behaviors>
          <w:behavior w:val="content"/>
        </w:behaviors>
        <w:guid w:val="{257ADD75-A490-4780-B78D-08D4553A43B7}"/>
      </w:docPartPr>
      <w:docPartBody>
        <w:tbl>
          <w:tblPr>
            <w:tblStyle w:val="Taulaambquadrcula"/>
            <w:tblW w:w="10490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758"/>
            <w:gridCol w:w="2992"/>
            <w:gridCol w:w="3740"/>
          </w:tblGrid>
          <w:tr w:rsidR="0001329A" w:rsidTr="00A30A80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674" w:type="dxa"/>
                <w:tcBorders>
                  <w:bottom w:val="none" w:sz="0" w:space="0" w:color="auto"/>
                </w:tcBorders>
              </w:tcPr>
              <w:p w:rsidR="0001329A" w:rsidRDefault="0001329A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81C5ED7" wp14:editId="436F036B">
                      <wp:extent cx="2163600" cy="303977"/>
                      <wp:effectExtent l="0" t="0" r="0" b="1270"/>
                      <wp:docPr id="1233029021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309" t="20979" r="5457" b="1958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63600" cy="3039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936" w:type="dxa"/>
                <w:tcBorders>
                  <w:bottom w:val="none" w:sz="0" w:space="0" w:color="auto"/>
                </w:tcBorders>
              </w:tcPr>
              <w:p w:rsidR="0001329A" w:rsidRDefault="0001329A" w:rsidP="0065396F">
                <w:pPr>
                  <w:pStyle w:val="Senseespaiat"/>
                  <w:rPr>
                    <w:b/>
                  </w:rPr>
                </w:pPr>
              </w:p>
            </w:tc>
            <w:tc>
              <w:tcPr>
                <w:tcW w:w="3656" w:type="dxa"/>
                <w:tcBorders>
                  <w:bottom w:val="none" w:sz="0" w:space="0" w:color="auto"/>
                </w:tcBorders>
              </w:tcPr>
              <w:p w:rsidR="0001329A" w:rsidRDefault="0001329A" w:rsidP="00DE34A9">
                <w:pPr>
                  <w:pStyle w:val="Senseespaiat"/>
                  <w:jc w:val="righ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3061B575" wp14:editId="2F7B230B">
                      <wp:extent cx="1836000" cy="197390"/>
                      <wp:effectExtent l="0" t="0" r="0" b="0"/>
                      <wp:docPr id="10" name="Imatge 7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0A"/>
    <w:rsid w:val="0001329A"/>
    <w:rsid w:val="00047D54"/>
    <w:rsid w:val="0006774E"/>
    <w:rsid w:val="001C192D"/>
    <w:rsid w:val="00242163"/>
    <w:rsid w:val="002B048F"/>
    <w:rsid w:val="002F3194"/>
    <w:rsid w:val="003A35BE"/>
    <w:rsid w:val="005125DA"/>
    <w:rsid w:val="00546178"/>
    <w:rsid w:val="00547DF5"/>
    <w:rsid w:val="00556B35"/>
    <w:rsid w:val="005828FD"/>
    <w:rsid w:val="005C5A1E"/>
    <w:rsid w:val="00611577"/>
    <w:rsid w:val="00653290"/>
    <w:rsid w:val="006869D9"/>
    <w:rsid w:val="00702277"/>
    <w:rsid w:val="007D4415"/>
    <w:rsid w:val="00852563"/>
    <w:rsid w:val="008C5DBA"/>
    <w:rsid w:val="00921C7B"/>
    <w:rsid w:val="00933254"/>
    <w:rsid w:val="009C5C33"/>
    <w:rsid w:val="009D0B02"/>
    <w:rsid w:val="00A35A0A"/>
    <w:rsid w:val="00A37FEA"/>
    <w:rsid w:val="00B323AB"/>
    <w:rsid w:val="00B479EA"/>
    <w:rsid w:val="00B5007D"/>
    <w:rsid w:val="00B50160"/>
    <w:rsid w:val="00B6285B"/>
    <w:rsid w:val="00C56A40"/>
    <w:rsid w:val="00C801DA"/>
    <w:rsid w:val="00D21289"/>
    <w:rsid w:val="00DB51B5"/>
    <w:rsid w:val="00DE57BA"/>
    <w:rsid w:val="00E13BEB"/>
    <w:rsid w:val="00E15A07"/>
    <w:rsid w:val="00E402BF"/>
    <w:rsid w:val="00E70404"/>
    <w:rsid w:val="00ED35BE"/>
    <w:rsid w:val="00F524E1"/>
    <w:rsid w:val="00F871C7"/>
    <w:rsid w:val="00FC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A0A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01329A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01329A"/>
    <w:pPr>
      <w:spacing w:after="0" w:line="240" w:lineRule="auto"/>
      <w:jc w:val="center"/>
    </w:pPr>
    <w:rPr>
      <w:rFonts w:ascii="Arial" w:hAnsi="Arial" w:cs="Arial"/>
      <w:sz w:val="24"/>
      <w:szCs w:val="20"/>
      <w:lang w:eastAsia="zh-CN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Ttol">
    <w:name w:val="Title"/>
    <w:basedOn w:val="Normal"/>
    <w:next w:val="Normal"/>
    <w:link w:val="TtolCar"/>
    <w:uiPriority w:val="10"/>
    <w:qFormat/>
    <w:rsid w:val="00047D54"/>
    <w:pPr>
      <w:spacing w:before="240" w:after="240" w:line="240" w:lineRule="auto"/>
      <w:contextualSpacing/>
    </w:pPr>
    <w:rPr>
      <w:rFonts w:ascii="Arial" w:eastAsiaTheme="majorEastAsia" w:hAnsi="Arial" w:cs="Times New Roman (Títulos en alf"/>
      <w:b/>
      <w:color w:val="A35127"/>
      <w:spacing w:val="-10"/>
      <w:kern w:val="28"/>
      <w:sz w:val="44"/>
      <w:szCs w:val="56"/>
      <w:lang w:val="ca-ES" w:eastAsia="zh-CN"/>
    </w:rPr>
  </w:style>
  <w:style w:type="character" w:customStyle="1" w:styleId="TtolCar">
    <w:name w:val="Títol Car"/>
    <w:basedOn w:val="Lletraperdefectedelpargraf"/>
    <w:link w:val="Ttol"/>
    <w:uiPriority w:val="10"/>
    <w:rsid w:val="00047D54"/>
    <w:rPr>
      <w:rFonts w:ascii="Arial" w:eastAsiaTheme="majorEastAsia" w:hAnsi="Arial" w:cs="Times New Roman (Títulos en alf"/>
      <w:b/>
      <w:color w:val="A35127"/>
      <w:spacing w:val="-10"/>
      <w:kern w:val="28"/>
      <w:sz w:val="44"/>
      <w:szCs w:val="56"/>
      <w:lang w:val="ca-ES" w:eastAsia="zh-CN"/>
    </w:rPr>
  </w:style>
  <w:style w:type="paragraph" w:styleId="Senseespaiat">
    <w:name w:val="No Spacing"/>
    <w:uiPriority w:val="1"/>
    <w:qFormat/>
    <w:rsid w:val="0001329A"/>
    <w:pPr>
      <w:spacing w:after="0" w:line="240" w:lineRule="auto"/>
    </w:pPr>
    <w:rPr>
      <w:rFonts w:ascii="Arial" w:hAnsi="Arial" w:cs="Arial"/>
      <w:sz w:val="24"/>
      <w:szCs w:val="20"/>
      <w:lang w:eastAsia="zh-CN"/>
    </w:rPr>
  </w:style>
  <w:style w:type="character" w:customStyle="1" w:styleId="Ttol1Car">
    <w:name w:val="Títol 1 Car"/>
    <w:basedOn w:val="Lletraperdefectedelpargraf"/>
    <w:link w:val="Ttol1"/>
    <w:uiPriority w:val="9"/>
    <w:rsid w:val="0001329A"/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  <w:style w:type="paragraph" w:styleId="Peu">
    <w:name w:val="footer"/>
    <w:basedOn w:val="Normal"/>
    <w:link w:val="PeuCar"/>
    <w:uiPriority w:val="99"/>
    <w:unhideWhenUsed/>
    <w:rsid w:val="00F871C7"/>
    <w:pPr>
      <w:tabs>
        <w:tab w:val="center" w:pos="4252"/>
        <w:tab w:val="right" w:pos="8504"/>
      </w:tabs>
      <w:spacing w:before="240" w:after="0" w:line="240" w:lineRule="auto"/>
    </w:pPr>
    <w:rPr>
      <w:rFonts w:ascii="Arial" w:hAnsi="Arial" w:cs="Arial"/>
      <w:sz w:val="24"/>
      <w:szCs w:val="20"/>
      <w:lang w:val="ca-ES" w:eastAsia="zh-CN"/>
    </w:rPr>
  </w:style>
  <w:style w:type="character" w:customStyle="1" w:styleId="PeuCar">
    <w:name w:val="Peu Car"/>
    <w:basedOn w:val="Lletraperdefectedelpargraf"/>
    <w:link w:val="Peu"/>
    <w:uiPriority w:val="99"/>
    <w:rsid w:val="00F871C7"/>
    <w:rPr>
      <w:rFonts w:ascii="Arial" w:hAnsi="Arial" w:cs="Arial"/>
      <w:sz w:val="24"/>
      <w:szCs w:val="20"/>
      <w:lang w:val="ca-ES" w:eastAsia="zh-CN"/>
    </w:rPr>
  </w:style>
  <w:style w:type="paragraph" w:styleId="TtoldelIDC">
    <w:name w:val="TOC Heading"/>
    <w:basedOn w:val="Ttol1"/>
    <w:next w:val="Normal"/>
    <w:uiPriority w:val="39"/>
    <w:unhideWhenUsed/>
    <w:qFormat/>
    <w:rsid w:val="002F3194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2F3194"/>
    <w:pPr>
      <w:spacing w:before="120" w:after="0" w:line="240" w:lineRule="auto"/>
    </w:pPr>
    <w:rPr>
      <w:rFonts w:ascii="Arial" w:hAnsi="Arial" w:cstheme="minorHAnsi"/>
      <w:b/>
      <w:bCs/>
      <w:i/>
      <w:iCs/>
      <w:sz w:val="24"/>
      <w:szCs w:val="24"/>
      <w:lang w:val="ca-ES" w:eastAsia="zh-CN"/>
    </w:rPr>
  </w:style>
  <w:style w:type="paragraph" w:styleId="IDC2">
    <w:name w:val="toc 2"/>
    <w:basedOn w:val="Normal"/>
    <w:next w:val="Normal"/>
    <w:autoRedefine/>
    <w:uiPriority w:val="39"/>
    <w:unhideWhenUsed/>
    <w:rsid w:val="002F3194"/>
    <w:pPr>
      <w:spacing w:before="120" w:after="0" w:line="240" w:lineRule="auto"/>
      <w:ind w:left="240"/>
    </w:pPr>
    <w:rPr>
      <w:rFonts w:cstheme="minorHAnsi"/>
      <w:b/>
      <w:bCs/>
      <w:sz w:val="22"/>
      <w:szCs w:val="22"/>
      <w:lang w:val="ca-ES" w:eastAsia="zh-CN"/>
    </w:rPr>
  </w:style>
  <w:style w:type="paragraph" w:styleId="IDC3">
    <w:name w:val="toc 3"/>
    <w:basedOn w:val="Normal"/>
    <w:next w:val="Normal"/>
    <w:autoRedefine/>
    <w:uiPriority w:val="39"/>
    <w:unhideWhenUsed/>
    <w:rsid w:val="002F3194"/>
    <w:pPr>
      <w:spacing w:after="0" w:line="240" w:lineRule="auto"/>
      <w:ind w:left="480"/>
    </w:pPr>
    <w:rPr>
      <w:rFonts w:cstheme="minorHAnsi"/>
      <w:sz w:val="20"/>
      <w:szCs w:val="20"/>
      <w:lang w:val="ca-ES" w:eastAsia="zh-CN"/>
    </w:rPr>
  </w:style>
  <w:style w:type="character" w:styleId="Enlla">
    <w:name w:val="Hyperlink"/>
    <w:basedOn w:val="Lletraperdefectedelpargraf"/>
    <w:uiPriority w:val="99"/>
    <w:unhideWhenUsed/>
    <w:rsid w:val="002F3194"/>
    <w:rPr>
      <w:color w:val="467886" w:themeColor="hyperlink"/>
      <w:u w:val="single"/>
    </w:rPr>
  </w:style>
  <w:style w:type="paragraph" w:customStyle="1" w:styleId="ndexdecontinguts">
    <w:name w:val="Índex de continguts"/>
    <w:rsid w:val="002F3194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Escola FUAB Formació">
      <a:dk1>
        <a:srgbClr val="000000"/>
      </a:dk1>
      <a:lt1>
        <a:sysClr val="window" lastClr="FFFFFF"/>
      </a:lt1>
      <a:dk2>
        <a:srgbClr val="57B14C"/>
      </a:dk2>
      <a:lt2>
        <a:srgbClr val="008C3C"/>
      </a:lt2>
      <a:accent1>
        <a:srgbClr val="A25127"/>
      </a:accent1>
      <a:accent2>
        <a:srgbClr val="737B4C"/>
      </a:accent2>
      <a:accent3>
        <a:srgbClr val="A9C47F"/>
      </a:accent3>
      <a:accent4>
        <a:srgbClr val="B3A369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PLANTILLA_EFUABF_Turisme_Direccio_Hotelera</Template>
  <TotalTime>454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</dc:creator>
  <cp:keywords/>
  <dc:description/>
  <cp:lastModifiedBy>Ferran Gallart Canal</cp:lastModifiedBy>
  <cp:revision>32</cp:revision>
  <cp:lastPrinted>2023-04-21T09:12:00Z</cp:lastPrinted>
  <dcterms:created xsi:type="dcterms:W3CDTF">2023-05-03T14:01:00Z</dcterms:created>
  <dcterms:modified xsi:type="dcterms:W3CDTF">2024-11-08T09:59:00Z</dcterms:modified>
  <cp:category/>
</cp:coreProperties>
</file>